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-713"/>
        <w:tblW w:w="10209" w:type="dxa"/>
        <w:tblLook w:val="01E0"/>
      </w:tblPr>
      <w:tblGrid>
        <w:gridCol w:w="1483"/>
        <w:gridCol w:w="7215"/>
        <w:gridCol w:w="1511"/>
      </w:tblGrid>
      <w:tr w:rsidR="005C7BA4" w:rsidRPr="00743994" w:rsidTr="00F9404D">
        <w:trPr>
          <w:trHeight w:val="1258"/>
        </w:trPr>
        <w:tc>
          <w:tcPr>
            <w:tcW w:w="1483" w:type="dxa"/>
          </w:tcPr>
          <w:p w:rsidR="005C7BA4" w:rsidRPr="00743994" w:rsidRDefault="005C7BA4" w:rsidP="00F9404D">
            <w:pPr>
              <w:jc w:val="right"/>
            </w:pPr>
          </w:p>
        </w:tc>
        <w:tc>
          <w:tcPr>
            <w:tcW w:w="7215" w:type="dxa"/>
          </w:tcPr>
          <w:p w:rsidR="005C7BA4" w:rsidRPr="00743994" w:rsidRDefault="005C7BA4" w:rsidP="00F9404D">
            <w:pPr>
              <w:pStyle w:val="Header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43994">
              <w:rPr>
                <w:rFonts w:ascii="Comic Sans MS" w:hAnsi="Comic Sans MS"/>
                <w:sz w:val="28"/>
                <w:szCs w:val="28"/>
              </w:rPr>
              <w:t>Istituto Comprensivo Statale</w:t>
            </w:r>
          </w:p>
          <w:p w:rsidR="005C7BA4" w:rsidRPr="00743994" w:rsidRDefault="005C7BA4" w:rsidP="00F9404D">
            <w:pPr>
              <w:pStyle w:val="Header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43994">
              <w:rPr>
                <w:rFonts w:ascii="Comic Sans MS" w:hAnsi="Comic Sans MS"/>
                <w:sz w:val="28"/>
                <w:szCs w:val="28"/>
              </w:rPr>
              <w:t>“Madre Teresa di Calcutta”</w:t>
            </w:r>
          </w:p>
          <w:p w:rsidR="005C7BA4" w:rsidRPr="00743994" w:rsidRDefault="005C7BA4" w:rsidP="00F9404D">
            <w:pPr>
              <w:pStyle w:val="Header"/>
              <w:jc w:val="center"/>
              <w:rPr>
                <w:rFonts w:ascii="Comic Sans MS" w:hAnsi="Comic Sans MS"/>
              </w:rPr>
            </w:pPr>
            <w:r w:rsidRPr="00743994">
              <w:rPr>
                <w:rFonts w:ascii="Comic Sans MS" w:hAnsi="Comic Sans MS"/>
              </w:rPr>
              <w:t>Via Mondolfo n. 7  - 20138 MILANO</w:t>
            </w:r>
          </w:p>
          <w:p w:rsidR="005C7BA4" w:rsidRPr="00743994" w:rsidRDefault="005C7BA4" w:rsidP="00F9404D">
            <w:pPr>
              <w:pStyle w:val="Header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43994">
              <w:rPr>
                <w:rFonts w:ascii="Comic Sans MS" w:hAnsi="Comic Sans MS"/>
                <w:sz w:val="18"/>
                <w:szCs w:val="18"/>
              </w:rPr>
              <w:t>Tel. 0288441493/4/7/8 - FAX 0288462025  - C.F. 80124350150 –  Cod Min. MIIC8AN00D</w:t>
            </w:r>
          </w:p>
          <w:p w:rsidR="005C7BA4" w:rsidRPr="00743994" w:rsidRDefault="005C7BA4" w:rsidP="00F9404D">
            <w:pPr>
              <w:pStyle w:val="Header"/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743994">
              <w:t xml:space="preserve">e-mail: </w:t>
            </w:r>
            <w:r w:rsidRPr="00743994">
              <w:rPr>
                <w:rFonts w:ascii="Comic Sans MS" w:hAnsi="Comic Sans MS"/>
                <w:sz w:val="18"/>
                <w:szCs w:val="18"/>
              </w:rPr>
              <w:t>miic8an00d@istruzione.it</w:t>
            </w:r>
            <w:r w:rsidRPr="00743994">
              <w:t xml:space="preserve"> – sito: www.mtcalcutta.it</w:t>
            </w:r>
          </w:p>
        </w:tc>
        <w:tc>
          <w:tcPr>
            <w:tcW w:w="1511" w:type="dxa"/>
          </w:tcPr>
          <w:p w:rsidR="005C7BA4" w:rsidRPr="00743994" w:rsidRDefault="005C7BA4" w:rsidP="00F9404D">
            <w:pPr>
              <w:jc w:val="both"/>
            </w:pPr>
            <w:r w:rsidRPr="009B3F6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2pt;height:67.2pt">
                  <v:imagedata r:id="rId5" o:title="" cropbottom="31670f" cropright="46453f"/>
                </v:shape>
              </w:pict>
            </w:r>
          </w:p>
        </w:tc>
      </w:tr>
    </w:tbl>
    <w:p w:rsidR="005C7BA4" w:rsidRDefault="005C7BA4" w:rsidP="0092386F">
      <w:pPr>
        <w:jc w:val="both"/>
        <w:rPr>
          <w:rFonts w:ascii="Calibri" w:hAnsi="Calibri"/>
        </w:rPr>
      </w:pPr>
      <w:r>
        <w:rPr>
          <w:noProof/>
        </w:rPr>
        <w:pict>
          <v:shape id="_x0000_s1026" type="#_x0000_t75" style="position:absolute;left:0;text-align:left;margin-left:-9pt;margin-top:-45pt;width:80.55pt;height:81pt;z-index:251658240;mso-position-horizontal-relative:text;mso-position-vertical-relative:text">
            <v:imagedata r:id="rId6" o:title=""/>
          </v:shape>
        </w:pict>
      </w:r>
    </w:p>
    <w:p w:rsidR="005C7BA4" w:rsidRDefault="005C7BA4" w:rsidP="00BE5350">
      <w:pPr>
        <w:rPr>
          <w:rFonts w:ascii="Calibri" w:hAnsi="Calibri" w:cs="Arial"/>
          <w:b/>
          <w:sz w:val="20"/>
        </w:rPr>
      </w:pPr>
    </w:p>
    <w:p w:rsidR="005C7BA4" w:rsidRDefault="005C7BA4" w:rsidP="00BE5350">
      <w:pPr>
        <w:rPr>
          <w:rFonts w:ascii="Arial" w:hAnsi="Arial" w:cs="Arial"/>
          <w:sz w:val="20"/>
          <w:szCs w:val="20"/>
        </w:rPr>
      </w:pPr>
      <w:r w:rsidRPr="00BE5350">
        <w:rPr>
          <w:rFonts w:ascii="Arial" w:hAnsi="Arial" w:cs="Arial"/>
          <w:sz w:val="20"/>
          <w:szCs w:val="20"/>
        </w:rPr>
        <w:t>Mercoledì, 21 settembre 2016</w:t>
      </w:r>
      <w:r>
        <w:rPr>
          <w:rFonts w:ascii="Arial" w:hAnsi="Arial" w:cs="Arial"/>
          <w:sz w:val="20"/>
          <w:szCs w:val="20"/>
        </w:rPr>
        <w:tab/>
      </w:r>
    </w:p>
    <w:p w:rsidR="005C7BA4" w:rsidRDefault="005C7BA4" w:rsidP="00BE5350">
      <w:pPr>
        <w:ind w:left="5664" w:firstLine="70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 xml:space="preserve">A tutti gli studenti </w:t>
      </w:r>
      <w:r>
        <w:rPr>
          <w:rFonts w:ascii="Calibri" w:hAnsi="Calibri" w:cs="Arial"/>
          <w:b/>
          <w:sz w:val="20"/>
        </w:rPr>
        <w:t xml:space="preserve">iscritti al TP </w:t>
      </w:r>
      <w:r w:rsidRPr="00E636D8">
        <w:rPr>
          <w:rFonts w:ascii="Calibri" w:hAnsi="Calibri" w:cs="Arial"/>
          <w:b/>
          <w:sz w:val="20"/>
        </w:rPr>
        <w:t xml:space="preserve">e per </w:t>
      </w:r>
    </w:p>
    <w:p w:rsidR="005C7BA4" w:rsidRPr="00BE5350" w:rsidRDefault="005C7BA4" w:rsidP="00BE5350">
      <w:pPr>
        <w:ind w:left="5682" w:firstLine="708"/>
        <w:rPr>
          <w:rFonts w:ascii="Arial" w:hAnsi="Arial" w:cs="Arial"/>
          <w:sz w:val="20"/>
          <w:szCs w:val="20"/>
        </w:rPr>
      </w:pPr>
      <w:r w:rsidRPr="00E636D8">
        <w:rPr>
          <w:rFonts w:ascii="Calibri" w:hAnsi="Calibri" w:cs="Arial"/>
          <w:b/>
          <w:sz w:val="20"/>
        </w:rPr>
        <w:t xml:space="preserve">loro tramite </w:t>
      </w:r>
    </w:p>
    <w:p w:rsidR="005C7BA4" w:rsidRPr="00E636D8" w:rsidRDefault="005C7BA4" w:rsidP="00231E25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>A tutti i genitori</w:t>
      </w:r>
    </w:p>
    <w:p w:rsidR="005C7BA4" w:rsidRPr="00E636D8" w:rsidRDefault="005C7BA4" w:rsidP="00231E25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>SCUOLA SECONDARIA 1°</w:t>
      </w:r>
      <w:r>
        <w:rPr>
          <w:rFonts w:ascii="Calibri" w:hAnsi="Calibri" w:cs="Arial"/>
          <w:b/>
          <w:sz w:val="20"/>
        </w:rPr>
        <w:t xml:space="preserve"> grado</w:t>
      </w:r>
    </w:p>
    <w:p w:rsidR="005C7BA4" w:rsidRDefault="005C7BA4" w:rsidP="00231E25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 w:rsidRPr="00E636D8">
        <w:rPr>
          <w:rFonts w:ascii="Calibri" w:hAnsi="Calibri" w:cs="Arial"/>
          <w:b/>
          <w:sz w:val="20"/>
        </w:rPr>
        <w:t>Meda-Ferrarin</w:t>
      </w:r>
    </w:p>
    <w:p w:rsidR="005C7BA4" w:rsidRPr="00E636D8" w:rsidRDefault="005C7BA4" w:rsidP="00231E25">
      <w:pPr>
        <w:spacing w:line="200" w:lineRule="atLeast"/>
        <w:ind w:left="6372" w:firstLine="18"/>
        <w:rPr>
          <w:rFonts w:ascii="Calibri" w:hAnsi="Calibri" w:cs="Arial"/>
          <w:b/>
          <w:sz w:val="20"/>
        </w:rPr>
      </w:pPr>
      <w:r>
        <w:rPr>
          <w:rFonts w:ascii="Calibri" w:hAnsi="Calibri" w:cs="Arial"/>
          <w:b/>
          <w:sz w:val="20"/>
        </w:rPr>
        <w:t>Classi prime, seconde e terze</w:t>
      </w:r>
    </w:p>
    <w:p w:rsidR="005C7BA4" w:rsidRDefault="005C7BA4" w:rsidP="00231E25">
      <w:pPr>
        <w:rPr>
          <w:rFonts w:ascii="Tahoma" w:hAnsi="Tahoma" w:cs="Tahoma"/>
          <w:sz w:val="22"/>
          <w:szCs w:val="22"/>
        </w:rPr>
      </w:pPr>
    </w:p>
    <w:p w:rsidR="005C7BA4" w:rsidRPr="00005119" w:rsidRDefault="005C7BA4" w:rsidP="00231E25">
      <w:pPr>
        <w:rPr>
          <w:rFonts w:ascii="Calibri" w:hAnsi="Calibri"/>
        </w:rPr>
      </w:pPr>
      <w:r w:rsidRPr="00005119">
        <w:rPr>
          <w:rFonts w:ascii="Calibri" w:hAnsi="Calibri"/>
        </w:rPr>
        <w:t xml:space="preserve">Si invitano i docenti a dettare il seguente avviso </w:t>
      </w:r>
      <w:r w:rsidRPr="00005119">
        <w:rPr>
          <w:rFonts w:ascii="Calibri" w:hAnsi="Calibri"/>
          <w:b/>
        </w:rPr>
        <w:t>agli alunni iscritti al TP</w:t>
      </w:r>
      <w:r w:rsidRPr="00005119">
        <w:rPr>
          <w:rFonts w:ascii="Calibri" w:hAnsi="Calibri"/>
        </w:rPr>
        <w:t xml:space="preserve"> ed a verificarne l’avvenuta ricezione da parte delle famiglie:</w:t>
      </w:r>
    </w:p>
    <w:p w:rsidR="005C7BA4" w:rsidRDefault="005C7BA4" w:rsidP="00231E25">
      <w:pPr>
        <w:jc w:val="both"/>
        <w:rPr>
          <w:rFonts w:ascii="Calibri" w:hAnsi="Calibri"/>
        </w:rPr>
      </w:pPr>
    </w:p>
    <w:p w:rsidR="005C7BA4" w:rsidRPr="00231E25" w:rsidRDefault="005C7BA4" w:rsidP="00231E2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(PER </w:t>
      </w:r>
      <w:r w:rsidRPr="00231E25">
        <w:rPr>
          <w:rFonts w:ascii="Calibri" w:hAnsi="Calibri" w:cs="Arial"/>
          <w:b/>
        </w:rPr>
        <w:t>CLASSI PRIME</w:t>
      </w:r>
      <w:r>
        <w:rPr>
          <w:rFonts w:ascii="Calibri" w:hAnsi="Calibri" w:cs="Arial"/>
          <w:b/>
        </w:rPr>
        <w:t xml:space="preserve"> e SECONDE)</w:t>
      </w:r>
    </w:p>
    <w:p w:rsidR="005C7BA4" w:rsidRDefault="005C7BA4" w:rsidP="00231E25">
      <w:pPr>
        <w:rPr>
          <w:rFonts w:ascii="Calibri" w:hAnsi="Calibri" w:cs="Arial"/>
        </w:rPr>
      </w:pPr>
      <w:r>
        <w:rPr>
          <w:rFonts w:ascii="Calibri" w:hAnsi="Calibri" w:cs="Arial"/>
        </w:rPr>
        <w:t>Venerdì</w:t>
      </w:r>
      <w:r w:rsidRPr="00595F40">
        <w:rPr>
          <w:rFonts w:ascii="Calibri" w:hAnsi="Calibri" w:cs="Arial"/>
        </w:rPr>
        <w:t xml:space="preserve"> 2</w:t>
      </w:r>
      <w:r>
        <w:rPr>
          <w:rFonts w:ascii="Calibri" w:hAnsi="Calibri" w:cs="Arial"/>
        </w:rPr>
        <w:t>3</w:t>
      </w:r>
      <w:r w:rsidRPr="00595F40">
        <w:rPr>
          <w:rFonts w:ascii="Calibri" w:hAnsi="Calibri" w:cs="Arial"/>
        </w:rPr>
        <w:t xml:space="preserve"> settembre </w:t>
      </w:r>
    </w:p>
    <w:p w:rsidR="005C7BA4" w:rsidRPr="00005119" w:rsidRDefault="005C7BA4" w:rsidP="00231E25">
      <w:pPr>
        <w:rPr>
          <w:rFonts w:ascii="Calibri" w:hAnsi="Calibri" w:cs="Arial"/>
          <w:sz w:val="16"/>
          <w:szCs w:val="16"/>
        </w:rPr>
      </w:pPr>
    </w:p>
    <w:p w:rsidR="005C7BA4" w:rsidRPr="00231E25" w:rsidRDefault="005C7BA4" w:rsidP="00231E2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(PER </w:t>
      </w:r>
      <w:r w:rsidRPr="00231E25">
        <w:rPr>
          <w:rFonts w:ascii="Calibri" w:hAnsi="Calibri" w:cs="Arial"/>
          <w:b/>
        </w:rPr>
        <w:t>CLASSI TERZE</w:t>
      </w:r>
      <w:r>
        <w:rPr>
          <w:rFonts w:ascii="Calibri" w:hAnsi="Calibri" w:cs="Arial"/>
          <w:b/>
        </w:rPr>
        <w:t>)</w:t>
      </w:r>
    </w:p>
    <w:p w:rsidR="005C7BA4" w:rsidRDefault="005C7BA4" w:rsidP="00231E25">
      <w:pPr>
        <w:rPr>
          <w:rFonts w:ascii="Calibri" w:hAnsi="Calibri" w:cs="Arial"/>
        </w:rPr>
      </w:pPr>
      <w:r>
        <w:rPr>
          <w:rFonts w:ascii="Calibri" w:hAnsi="Calibri" w:cs="Arial"/>
        </w:rPr>
        <w:t>Lunedì 26 settembre</w:t>
      </w:r>
    </w:p>
    <w:p w:rsidR="005C7BA4" w:rsidRPr="00005119" w:rsidRDefault="005C7BA4" w:rsidP="00231E25">
      <w:pPr>
        <w:rPr>
          <w:rFonts w:ascii="Calibri" w:hAnsi="Calibri" w:cs="Arial"/>
          <w:sz w:val="16"/>
          <w:szCs w:val="16"/>
        </w:rPr>
      </w:pPr>
    </w:p>
    <w:p w:rsidR="005C7BA4" w:rsidRPr="00231E25" w:rsidRDefault="005C7BA4" w:rsidP="00E13946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(PER TUTTI)</w:t>
      </w:r>
    </w:p>
    <w:p w:rsidR="005C7BA4" w:rsidRDefault="005C7BA4" w:rsidP="00231E25">
      <w:pPr>
        <w:rPr>
          <w:rFonts w:ascii="Calibri" w:hAnsi="Calibri" w:cs="Arial"/>
        </w:rPr>
      </w:pPr>
      <w:r w:rsidRPr="00595F40">
        <w:rPr>
          <w:rFonts w:ascii="Calibri" w:hAnsi="Calibri" w:cs="Arial"/>
        </w:rPr>
        <w:t>INIZIERANNO LE ATTIVITA’ LABORATORIALI POMERIDIANE DEL PRIMO</w:t>
      </w:r>
      <w:r>
        <w:rPr>
          <w:rFonts w:ascii="Calibri" w:hAnsi="Calibri" w:cs="Arial"/>
        </w:rPr>
        <w:t xml:space="preserve"> QUADRIMESTRE. </w:t>
      </w:r>
    </w:p>
    <w:p w:rsidR="005C7BA4" w:rsidRDefault="005C7BA4" w:rsidP="00231E25">
      <w:pPr>
        <w:rPr>
          <w:rFonts w:ascii="Calibri" w:hAnsi="Calibri" w:cs="Arial"/>
        </w:rPr>
      </w:pPr>
      <w:r>
        <w:rPr>
          <w:rFonts w:ascii="Calibri" w:hAnsi="Calibri" w:cs="Arial"/>
        </w:rPr>
        <w:t>Non sarà pertanto più possibile accogliere richieste di esonero/inserimento.</w:t>
      </w:r>
    </w:p>
    <w:p w:rsidR="005C7BA4" w:rsidRPr="00595F40" w:rsidRDefault="005C7BA4" w:rsidP="00231E25">
      <w:pPr>
        <w:rPr>
          <w:rFonts w:ascii="Calibri" w:hAnsi="Calibri" w:cs="Arial"/>
        </w:rPr>
      </w:pPr>
      <w:r w:rsidRPr="00595F40">
        <w:rPr>
          <w:rFonts w:ascii="Calibri" w:hAnsi="Calibri" w:cs="Arial"/>
        </w:rPr>
        <w:t>Si ricorda che eventuali uscite anticipate devono essere regolarmente giustificate</w:t>
      </w:r>
      <w:r>
        <w:rPr>
          <w:rFonts w:ascii="Calibri" w:hAnsi="Calibri" w:cs="Arial"/>
        </w:rPr>
        <w:t xml:space="preserve"> alla presenza del genitore o suo delegato.</w:t>
      </w:r>
      <w:r w:rsidRPr="00595F40">
        <w:rPr>
          <w:rFonts w:ascii="Calibri" w:hAnsi="Calibri" w:cs="Arial"/>
        </w:rPr>
        <w:t xml:space="preserve"> </w:t>
      </w:r>
    </w:p>
    <w:p w:rsidR="005C7BA4" w:rsidRDefault="005C7BA4" w:rsidP="00231E25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L’alunno/a svolgerà le seguenti attività: </w:t>
      </w:r>
      <w:r w:rsidRPr="00E13946">
        <w:rPr>
          <w:rFonts w:ascii="Calibri" w:hAnsi="Calibri" w:cs="Arial"/>
          <w:b/>
        </w:rPr>
        <w:t>( Vedi prospetto con indicazione di giorni, attività e aule)</w:t>
      </w:r>
    </w:p>
    <w:p w:rsidR="005C7BA4" w:rsidRDefault="005C7BA4" w:rsidP="00231E25">
      <w:pPr>
        <w:rPr>
          <w:rFonts w:ascii="Calibri" w:hAnsi="Calibri" w:cs="Arial"/>
        </w:rPr>
      </w:pPr>
    </w:p>
    <w:p w:rsidR="005C7BA4" w:rsidRPr="00595F40" w:rsidRDefault="005C7BA4" w:rsidP="00231E25">
      <w:pPr>
        <w:rPr>
          <w:rFonts w:ascii="Calibri" w:hAnsi="Calibri" w:cs="Arial"/>
        </w:rPr>
      </w:pPr>
    </w:p>
    <w:p w:rsidR="005C7BA4" w:rsidRDefault="005C7BA4" w:rsidP="00231E25">
      <w:pPr>
        <w:ind w:left="2832" w:firstLine="70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Il Dirigente Scolastico</w:t>
      </w:r>
    </w:p>
    <w:p w:rsidR="005C7BA4" w:rsidRPr="00005119" w:rsidRDefault="005C7BA4" w:rsidP="00005119">
      <w:pPr>
        <w:ind w:left="2832" w:firstLine="708"/>
        <w:jc w:val="center"/>
        <w:rPr>
          <w:rFonts w:ascii="Tahoma" w:hAnsi="Tahoma" w:cs="Tahoma"/>
          <w:sz w:val="20"/>
          <w:szCs w:val="20"/>
        </w:rPr>
      </w:pPr>
      <w:r w:rsidRPr="00E04B64">
        <w:rPr>
          <w:rFonts w:ascii="Tahoma" w:hAnsi="Tahoma" w:cs="Tahoma"/>
          <w:sz w:val="20"/>
          <w:szCs w:val="20"/>
        </w:rPr>
        <w:t>Prof.ssa Carla Federica G</w:t>
      </w:r>
      <w:r>
        <w:rPr>
          <w:rFonts w:ascii="Tahoma" w:hAnsi="Tahoma" w:cs="Tahoma"/>
          <w:sz w:val="20"/>
          <w:szCs w:val="20"/>
        </w:rPr>
        <w:t>allotti</w:t>
      </w:r>
    </w:p>
    <w:p w:rsidR="005C7BA4" w:rsidRDefault="005C7BA4" w:rsidP="00FE63B7">
      <w:pPr>
        <w:rPr>
          <w:rFonts w:ascii="Arial" w:hAnsi="Arial" w:cs="Arial"/>
          <w:lang w:val="pt-BR"/>
        </w:rPr>
      </w:pPr>
    </w:p>
    <w:p w:rsidR="005C7BA4" w:rsidRPr="00AC2E26" w:rsidRDefault="005C7BA4" w:rsidP="00005119">
      <w:pPr>
        <w:spacing w:before="12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1</w:t>
      </w:r>
      <w:r w:rsidRPr="00AC2E26">
        <w:rPr>
          <w:rFonts w:ascii="Arial" w:hAnsi="Arial" w:cs="Arial"/>
          <w:lang w:val="pt-BR"/>
        </w:rPr>
        <w:t>A</w:t>
      </w:r>
      <w:r>
        <w:rPr>
          <w:rFonts w:ascii="Arial" w:hAnsi="Arial" w:cs="Arial"/>
          <w:lang w:val="pt-BR"/>
        </w:rPr>
        <w:tab/>
        <w:t xml:space="preserve">  </w:t>
      </w: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lang w:val="pt-BR"/>
        </w:rPr>
        <w:tab/>
        <w:t>3A</w:t>
      </w:r>
    </w:p>
    <w:p w:rsidR="005C7BA4" w:rsidRPr="00AC2E26" w:rsidRDefault="005C7BA4" w:rsidP="00005119">
      <w:pPr>
        <w:spacing w:before="120"/>
        <w:rPr>
          <w:rFonts w:ascii="Arial" w:hAnsi="Arial" w:cs="Arial"/>
          <w:lang w:val="pt-BR"/>
        </w:rPr>
      </w:pPr>
    </w:p>
    <w:p w:rsidR="005C7BA4" w:rsidRPr="00AC2E26" w:rsidRDefault="005C7BA4" w:rsidP="0000511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AC2E26">
        <w:rPr>
          <w:rFonts w:ascii="Arial" w:hAnsi="Arial" w:cs="Arial"/>
        </w:rPr>
        <w:t>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3B</w:t>
      </w:r>
    </w:p>
    <w:p w:rsidR="005C7BA4" w:rsidRPr="00AC2E26" w:rsidRDefault="005C7BA4" w:rsidP="00005119">
      <w:pPr>
        <w:spacing w:before="120"/>
        <w:rPr>
          <w:rFonts w:ascii="Arial" w:hAnsi="Arial" w:cs="Arial"/>
        </w:rPr>
      </w:pPr>
    </w:p>
    <w:p w:rsidR="005C7BA4" w:rsidRPr="00AC2E26" w:rsidRDefault="005C7BA4" w:rsidP="00005119">
      <w:pPr>
        <w:spacing w:before="120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2C"/>
        </w:smartTagPr>
        <w:r>
          <w:rPr>
            <w:rFonts w:ascii="Arial" w:hAnsi="Arial" w:cs="Arial"/>
          </w:rPr>
          <w:t>1</w:t>
        </w:r>
        <w:r w:rsidRPr="00AC2E26">
          <w:rPr>
            <w:rFonts w:ascii="Arial" w:hAnsi="Arial" w:cs="Arial"/>
          </w:rPr>
          <w:t>C</w:t>
        </w:r>
      </w:smartTag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martTag w:uri="urn:schemas-microsoft-com:office:smarttags" w:element="metricconverter">
        <w:smartTagPr>
          <w:attr w:name="ProductID" w:val="2C"/>
        </w:smartTagPr>
        <w:r>
          <w:rPr>
            <w:rFonts w:ascii="Arial" w:hAnsi="Arial" w:cs="Arial"/>
          </w:rPr>
          <w:t>3C</w:t>
        </w:r>
      </w:smartTag>
    </w:p>
    <w:p w:rsidR="005C7BA4" w:rsidRPr="00AC2E26" w:rsidRDefault="005C7BA4" w:rsidP="00005119">
      <w:pPr>
        <w:spacing w:before="120"/>
        <w:rPr>
          <w:rFonts w:ascii="Arial" w:hAnsi="Arial" w:cs="Arial"/>
        </w:rPr>
      </w:pPr>
    </w:p>
    <w:p w:rsidR="005C7BA4" w:rsidRDefault="005C7BA4" w:rsidP="0000511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1D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3D</w:t>
      </w:r>
    </w:p>
    <w:p w:rsidR="005C7BA4" w:rsidRDefault="005C7BA4" w:rsidP="00005119">
      <w:pPr>
        <w:spacing w:before="120"/>
        <w:rPr>
          <w:rFonts w:ascii="Arial" w:hAnsi="Arial" w:cs="Arial"/>
        </w:rPr>
      </w:pPr>
    </w:p>
    <w:p w:rsidR="005C7BA4" w:rsidRDefault="005C7BA4" w:rsidP="0000511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1E</w:t>
      </w:r>
    </w:p>
    <w:p w:rsidR="005C7BA4" w:rsidRDefault="005C7BA4" w:rsidP="00005119">
      <w:pPr>
        <w:spacing w:before="120"/>
        <w:rPr>
          <w:rFonts w:ascii="Arial" w:hAnsi="Arial" w:cs="Arial"/>
        </w:rPr>
      </w:pPr>
    </w:p>
    <w:p w:rsidR="005C7BA4" w:rsidRDefault="005C7BA4" w:rsidP="0000511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C7BA4" w:rsidRDefault="005C7BA4" w:rsidP="00005119">
      <w:pPr>
        <w:spacing w:before="120"/>
        <w:rPr>
          <w:rFonts w:ascii="Arial" w:hAnsi="Arial" w:cs="Arial"/>
        </w:rPr>
      </w:pPr>
    </w:p>
    <w:p w:rsidR="005C7BA4" w:rsidRDefault="005C7BA4" w:rsidP="00005119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C7BA4" w:rsidRDefault="005C7BA4" w:rsidP="00005119">
      <w:pPr>
        <w:spacing w:before="120"/>
        <w:rPr>
          <w:rFonts w:ascii="Arial" w:hAnsi="Arial" w:cs="Arial"/>
        </w:rPr>
      </w:pPr>
    </w:p>
    <w:p w:rsidR="005C7BA4" w:rsidRPr="00231E25" w:rsidRDefault="005C7BA4" w:rsidP="00005119">
      <w:pPr>
        <w:spacing w:before="120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2C"/>
        </w:smartTagPr>
        <w:r>
          <w:rPr>
            <w:rFonts w:ascii="Arial" w:hAnsi="Arial" w:cs="Arial"/>
          </w:rPr>
          <w:t>2C</w:t>
        </w:r>
      </w:smartTag>
    </w:p>
    <w:sectPr w:rsidR="005C7BA4" w:rsidRPr="00231E25" w:rsidSect="00005119">
      <w:pgSz w:w="11906" w:h="16838"/>
      <w:pgMar w:top="141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017D6"/>
    <w:multiLevelType w:val="hybridMultilevel"/>
    <w:tmpl w:val="6F5CAF00"/>
    <w:lvl w:ilvl="0" w:tplc="241A52C6">
      <w:start w:val="1"/>
      <w:numFmt w:val="decimal"/>
      <w:lvlText w:val="%1."/>
      <w:lvlJc w:val="left"/>
      <w:pPr>
        <w:ind w:left="540" w:hanging="360"/>
      </w:pPr>
      <w:rPr>
        <w:rFonts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2A140A08"/>
    <w:multiLevelType w:val="hybridMultilevel"/>
    <w:tmpl w:val="F3FA5100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807"/>
    <w:rsid w:val="00001080"/>
    <w:rsid w:val="00002A9F"/>
    <w:rsid w:val="00005119"/>
    <w:rsid w:val="000066C1"/>
    <w:rsid w:val="00024D10"/>
    <w:rsid w:val="000A2E3C"/>
    <w:rsid w:val="000C3452"/>
    <w:rsid w:val="000F3DB5"/>
    <w:rsid w:val="000F5073"/>
    <w:rsid w:val="00170F14"/>
    <w:rsid w:val="001B71DB"/>
    <w:rsid w:val="0020085A"/>
    <w:rsid w:val="00231E25"/>
    <w:rsid w:val="002548D3"/>
    <w:rsid w:val="00270EA9"/>
    <w:rsid w:val="002F2F4E"/>
    <w:rsid w:val="002F3ABB"/>
    <w:rsid w:val="00374ECD"/>
    <w:rsid w:val="00426558"/>
    <w:rsid w:val="00465106"/>
    <w:rsid w:val="0048209B"/>
    <w:rsid w:val="00595F40"/>
    <w:rsid w:val="00596195"/>
    <w:rsid w:val="005C7BA4"/>
    <w:rsid w:val="005C7C6A"/>
    <w:rsid w:val="005E511C"/>
    <w:rsid w:val="00604602"/>
    <w:rsid w:val="006159D3"/>
    <w:rsid w:val="006272FF"/>
    <w:rsid w:val="006D7FC5"/>
    <w:rsid w:val="00743994"/>
    <w:rsid w:val="008615B1"/>
    <w:rsid w:val="008D298B"/>
    <w:rsid w:val="008D4F18"/>
    <w:rsid w:val="008E7F5C"/>
    <w:rsid w:val="0092386F"/>
    <w:rsid w:val="00924446"/>
    <w:rsid w:val="009B3F63"/>
    <w:rsid w:val="00A02E62"/>
    <w:rsid w:val="00AB0895"/>
    <w:rsid w:val="00AC2E26"/>
    <w:rsid w:val="00B069A2"/>
    <w:rsid w:val="00B67246"/>
    <w:rsid w:val="00BD65F4"/>
    <w:rsid w:val="00BE38FD"/>
    <w:rsid w:val="00BE5350"/>
    <w:rsid w:val="00C22E06"/>
    <w:rsid w:val="00C46513"/>
    <w:rsid w:val="00CA6FFA"/>
    <w:rsid w:val="00D40807"/>
    <w:rsid w:val="00D5595D"/>
    <w:rsid w:val="00D82A66"/>
    <w:rsid w:val="00D87EC0"/>
    <w:rsid w:val="00DB554F"/>
    <w:rsid w:val="00E00BD6"/>
    <w:rsid w:val="00E04B64"/>
    <w:rsid w:val="00E13946"/>
    <w:rsid w:val="00E44646"/>
    <w:rsid w:val="00E61C91"/>
    <w:rsid w:val="00E636D8"/>
    <w:rsid w:val="00EA7EC3"/>
    <w:rsid w:val="00ED44DA"/>
    <w:rsid w:val="00ED519E"/>
    <w:rsid w:val="00F40CE4"/>
    <w:rsid w:val="00F510BF"/>
    <w:rsid w:val="00F9404D"/>
    <w:rsid w:val="00FC13E8"/>
    <w:rsid w:val="00FC3B16"/>
    <w:rsid w:val="00FE63B7"/>
    <w:rsid w:val="00FF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11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511C"/>
    <w:pPr>
      <w:tabs>
        <w:tab w:val="center" w:pos="4819"/>
        <w:tab w:val="right" w:pos="9638"/>
      </w:tabs>
      <w:suppressAutoHyphens/>
      <w:overflowPunct w:val="0"/>
      <w:autoSpaceDE w:val="0"/>
    </w:pPr>
    <w:rPr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E511C"/>
    <w:rPr>
      <w:rFonts w:ascii="Times New Roman" w:hAnsi="Times New Roman" w:cs="Times New Roman"/>
      <w:sz w:val="20"/>
      <w:szCs w:val="20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5E5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11C"/>
    <w:rPr>
      <w:rFonts w:ascii="Tahoma" w:hAnsi="Tahoma" w:cs="Tahoma"/>
      <w:sz w:val="16"/>
      <w:szCs w:val="16"/>
      <w:lang w:eastAsia="it-IT"/>
    </w:rPr>
  </w:style>
  <w:style w:type="paragraph" w:styleId="ListParagraph">
    <w:name w:val="List Paragraph"/>
    <w:basedOn w:val="Normal"/>
    <w:uiPriority w:val="99"/>
    <w:qFormat/>
    <w:rsid w:val="005E511C"/>
    <w:pPr>
      <w:ind w:left="720"/>
      <w:contextualSpacing/>
    </w:pPr>
  </w:style>
  <w:style w:type="character" w:customStyle="1" w:styleId="CarattereCarattere">
    <w:name w:val="Carattere Carattere"/>
    <w:uiPriority w:val="99"/>
    <w:rsid w:val="00F9404D"/>
    <w:rPr>
      <w:lang w:val="it-IT" w:eastAsia="it-IT"/>
    </w:rPr>
  </w:style>
  <w:style w:type="table" w:styleId="TableGrid">
    <w:name w:val="Table Grid"/>
    <w:basedOn w:val="TableNormal"/>
    <w:uiPriority w:val="99"/>
    <w:locked/>
    <w:rsid w:val="0092386F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53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68</TotalTime>
  <Pages>1</Pages>
  <Words>176</Words>
  <Characters>1006</Characters>
  <Application>Microsoft Office Outlook</Application>
  <DocSecurity>0</DocSecurity>
  <Lines>0</Lines>
  <Paragraphs>0</Paragraphs>
  <ScaleCrop>false</ScaleCrop>
  <Company>I.C.S. M.T. Calcutta - Milano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INTERNA N</dc:title>
  <dc:subject/>
  <dc:creator>NONSO</dc:creator>
  <cp:keywords/>
  <dc:description/>
  <cp:lastModifiedBy>segreteria6</cp:lastModifiedBy>
  <cp:revision>5</cp:revision>
  <cp:lastPrinted>2016-09-20T13:55:00Z</cp:lastPrinted>
  <dcterms:created xsi:type="dcterms:W3CDTF">2016-09-19T12:04:00Z</dcterms:created>
  <dcterms:modified xsi:type="dcterms:W3CDTF">2016-09-20T14:05:00Z</dcterms:modified>
</cp:coreProperties>
</file>